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F721" w14:textId="78FF76B4" w:rsidR="007E26BD" w:rsidRDefault="007E26BD">
      <w:pPr>
        <w:pStyle w:val="start"/>
        <w:rPr>
          <w:lang w:val="en-GB"/>
        </w:rPr>
      </w:pPr>
    </w:p>
    <w:p w14:paraId="06EA852F" w14:textId="4940F510" w:rsidR="007E26BD" w:rsidRDefault="007E26BD">
      <w:pPr>
        <w:pStyle w:val="start"/>
        <w:tabs>
          <w:tab w:val="left" w:pos="720"/>
        </w:tabs>
        <w:spacing w:after="80" w:line="240" w:lineRule="auto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2360"/>
        <w:gridCol w:w="1713"/>
        <w:gridCol w:w="1456"/>
        <w:gridCol w:w="1454"/>
        <w:gridCol w:w="1713"/>
      </w:tblGrid>
      <w:tr w:rsidR="00E75750" w:rsidRPr="00821390" w14:paraId="17A35785" w14:textId="77777777" w:rsidTr="00805F77">
        <w:trPr>
          <w:cantSplit/>
        </w:trPr>
        <w:tc>
          <w:tcPr>
            <w:tcW w:w="6983" w:type="dxa"/>
            <w:gridSpan w:val="4"/>
          </w:tcPr>
          <w:p w14:paraId="71FC98AB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</w:rPr>
            </w:pPr>
            <w:bookmarkStart w:id="0" w:name="Reasons"/>
            <w:bookmarkEnd w:id="0"/>
            <w:r w:rsidRPr="00821390">
              <w:rPr>
                <w:rFonts w:ascii="Arial" w:hAnsi="Arial" w:cs="Arial"/>
                <w:sz w:val="28"/>
              </w:rPr>
              <w:t>RIBBLE VALLEY BOROUGH COUNCIL</w:t>
            </w:r>
          </w:p>
        </w:tc>
        <w:tc>
          <w:tcPr>
            <w:tcW w:w="1713" w:type="dxa"/>
          </w:tcPr>
          <w:p w14:paraId="0279D9C0" w14:textId="7B79BE1D" w:rsidR="00E75750" w:rsidRPr="00821390" w:rsidRDefault="00E75750" w:rsidP="00805F77">
            <w:pPr>
              <w:pStyle w:val="DefaultText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85CFA57" wp14:editId="4899EC9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-241935</wp:posOffset>
                  </wp:positionV>
                  <wp:extent cx="1367155" cy="1717675"/>
                  <wp:effectExtent l="0" t="0" r="4445" b="0"/>
                  <wp:wrapNone/>
                  <wp:docPr id="3" name="Picture 3" descr="C:\Users\chris_sp\Pictures\RVBC Portrait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_sp\Pictures\RVBC Portrait 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5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5750" w:rsidRPr="00821390" w14:paraId="18768F5A" w14:textId="77777777" w:rsidTr="00805F77">
        <w:trPr>
          <w:cantSplit/>
        </w:trPr>
        <w:tc>
          <w:tcPr>
            <w:tcW w:w="4073" w:type="dxa"/>
            <w:gridSpan w:val="2"/>
          </w:tcPr>
          <w:p w14:paraId="706148B5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  <w:sz w:val="18"/>
              </w:rPr>
            </w:pPr>
            <w:r w:rsidRPr="00821390">
              <w:rPr>
                <w:rFonts w:ascii="Arial" w:hAnsi="Arial" w:cs="Arial"/>
                <w:sz w:val="18"/>
              </w:rPr>
              <w:t>Development Department</w:t>
            </w:r>
          </w:p>
        </w:tc>
        <w:tc>
          <w:tcPr>
            <w:tcW w:w="1456" w:type="dxa"/>
          </w:tcPr>
          <w:p w14:paraId="5F2F2BDB" w14:textId="77777777" w:rsidR="00E75750" w:rsidRPr="00821390" w:rsidRDefault="00E75750" w:rsidP="00805F77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454" w:type="dxa"/>
          </w:tcPr>
          <w:p w14:paraId="2FB2642D" w14:textId="77777777" w:rsidR="00E75750" w:rsidRPr="00821390" w:rsidRDefault="00E75750" w:rsidP="00805F77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713" w:type="dxa"/>
          </w:tcPr>
          <w:p w14:paraId="69B9D03C" w14:textId="6CBEE96C" w:rsidR="00E75750" w:rsidRPr="00821390" w:rsidRDefault="00E75750" w:rsidP="00805F77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75750" w:rsidRPr="00821390" w14:paraId="038F6158" w14:textId="77777777" w:rsidTr="00805F77">
        <w:trPr>
          <w:cantSplit/>
        </w:trPr>
        <w:tc>
          <w:tcPr>
            <w:tcW w:w="5529" w:type="dxa"/>
            <w:gridSpan w:val="3"/>
          </w:tcPr>
          <w:p w14:paraId="17662559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  <w:sz w:val="18"/>
              </w:rPr>
            </w:pPr>
            <w:r w:rsidRPr="00821390">
              <w:rPr>
                <w:rFonts w:ascii="Arial" w:hAnsi="Arial" w:cs="Arial"/>
                <w:sz w:val="18"/>
              </w:rPr>
              <w:t>Council Offices, Church Walk, Clitheroe, Lancashire, BB7 2RA</w:t>
            </w:r>
          </w:p>
        </w:tc>
        <w:tc>
          <w:tcPr>
            <w:tcW w:w="1454" w:type="dxa"/>
          </w:tcPr>
          <w:p w14:paraId="44B37CE8" w14:textId="77777777" w:rsidR="00E75750" w:rsidRPr="00821390" w:rsidRDefault="00E75750" w:rsidP="00805F77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713" w:type="dxa"/>
          </w:tcPr>
          <w:p w14:paraId="34CBA540" w14:textId="790325BB" w:rsidR="00E75750" w:rsidRPr="00821390" w:rsidRDefault="00E75750" w:rsidP="00805F77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75750" w:rsidRPr="00821390" w14:paraId="23C60B3C" w14:textId="77777777" w:rsidTr="00805F77">
        <w:trPr>
          <w:cantSplit/>
        </w:trPr>
        <w:tc>
          <w:tcPr>
            <w:tcW w:w="2360" w:type="dxa"/>
            <w:tcBorders>
              <w:bottom w:val="single" w:sz="6" w:space="0" w:color="auto"/>
            </w:tcBorders>
          </w:tcPr>
          <w:p w14:paraId="2E961F52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  <w:sz w:val="18"/>
              </w:rPr>
            </w:pPr>
            <w:r w:rsidRPr="00821390">
              <w:rPr>
                <w:rFonts w:ascii="Arial" w:hAnsi="Arial" w:cs="Arial"/>
                <w:sz w:val="18"/>
              </w:rPr>
              <w:t>Telephone: 01200 425111</w:t>
            </w:r>
          </w:p>
        </w:tc>
        <w:tc>
          <w:tcPr>
            <w:tcW w:w="1713" w:type="dxa"/>
            <w:tcBorders>
              <w:bottom w:val="single" w:sz="6" w:space="0" w:color="auto"/>
            </w:tcBorders>
          </w:tcPr>
          <w:p w14:paraId="503C6906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  <w:tc>
          <w:tcPr>
            <w:tcW w:w="1456" w:type="dxa"/>
            <w:tcBorders>
              <w:bottom w:val="single" w:sz="6" w:space="0" w:color="auto"/>
            </w:tcBorders>
          </w:tcPr>
          <w:p w14:paraId="3895FC06" w14:textId="77777777" w:rsidR="00E75750" w:rsidRPr="00821390" w:rsidRDefault="00E75750" w:rsidP="00805F77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3167" w:type="dxa"/>
            <w:gridSpan w:val="2"/>
            <w:tcBorders>
              <w:bottom w:val="single" w:sz="6" w:space="0" w:color="auto"/>
            </w:tcBorders>
          </w:tcPr>
          <w:p w14:paraId="6CF23AC8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E75750" w:rsidRPr="00821390" w14:paraId="151904CF" w14:textId="77777777" w:rsidTr="00805F77">
        <w:trPr>
          <w:cantSplit/>
        </w:trPr>
        <w:tc>
          <w:tcPr>
            <w:tcW w:w="4073" w:type="dxa"/>
            <w:gridSpan w:val="2"/>
          </w:tcPr>
          <w:p w14:paraId="7FA9CAF2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  <w:sz w:val="18"/>
              </w:rPr>
            </w:pPr>
            <w:r w:rsidRPr="00821390">
              <w:rPr>
                <w:rFonts w:ascii="Arial" w:hAnsi="Arial" w:cs="Arial"/>
                <w:sz w:val="18"/>
              </w:rPr>
              <w:t>Town and Country Planning Act 1990</w:t>
            </w:r>
          </w:p>
          <w:p w14:paraId="1558E310" w14:textId="77777777" w:rsidR="00E75750" w:rsidRPr="00821390" w:rsidRDefault="00E75750" w:rsidP="00805F77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  <w:tc>
          <w:tcPr>
            <w:tcW w:w="1456" w:type="dxa"/>
          </w:tcPr>
          <w:p w14:paraId="0E0BA4E6" w14:textId="77777777" w:rsidR="00E75750" w:rsidRPr="00821390" w:rsidRDefault="00E75750" w:rsidP="00805F77">
            <w:pPr>
              <w:pStyle w:val="DefaultText"/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14:paraId="6FC1B4FD" w14:textId="77777777" w:rsidR="00E75750" w:rsidRPr="00821390" w:rsidRDefault="00E75750" w:rsidP="00805F77">
            <w:pPr>
              <w:pStyle w:val="DefaultText"/>
              <w:rPr>
                <w:rFonts w:ascii="Arial" w:hAnsi="Arial" w:cs="Arial"/>
              </w:rPr>
            </w:pPr>
          </w:p>
        </w:tc>
        <w:tc>
          <w:tcPr>
            <w:tcW w:w="1713" w:type="dxa"/>
          </w:tcPr>
          <w:p w14:paraId="754938E8" w14:textId="77777777" w:rsidR="00E75750" w:rsidRPr="00821390" w:rsidRDefault="00E75750" w:rsidP="00805F77">
            <w:pPr>
              <w:pStyle w:val="DefaultText"/>
              <w:rPr>
                <w:rFonts w:ascii="Arial" w:hAnsi="Arial" w:cs="Arial"/>
              </w:rPr>
            </w:pPr>
          </w:p>
        </w:tc>
      </w:tr>
    </w:tbl>
    <w:p w14:paraId="34BC0B88" w14:textId="4223E4D3" w:rsidR="007E26BD" w:rsidRDefault="00E867BB">
      <w:pPr>
        <w:pStyle w:val="start"/>
        <w:tabs>
          <w:tab w:val="left" w:pos="720"/>
        </w:tabs>
        <w:spacing w:line="3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1C1865" wp14:editId="794AB58D">
                <wp:simplePos x="0" y="0"/>
                <wp:positionH relativeFrom="column">
                  <wp:posOffset>-1143000</wp:posOffset>
                </wp:positionH>
                <wp:positionV relativeFrom="paragraph">
                  <wp:posOffset>177165</wp:posOffset>
                </wp:positionV>
                <wp:extent cx="1085850" cy="1338580"/>
                <wp:effectExtent l="0" t="0" r="190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33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F92FE" w14:textId="77777777"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ask for:</w:t>
                            </w:r>
                          </w:p>
                          <w:p w14:paraId="31271A2D" w14:textId="77777777"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 line:</w:t>
                            </w:r>
                          </w:p>
                          <w:p w14:paraId="44240C96" w14:textId="77777777"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planning fax:</w:t>
                            </w:r>
                          </w:p>
                          <w:p w14:paraId="3603A0F9" w14:textId="77777777"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ref:</w:t>
                            </w:r>
                          </w:p>
                          <w:p w14:paraId="44433910" w14:textId="77777777"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 ref:</w:t>
                            </w:r>
                          </w:p>
                          <w:p w14:paraId="61F0F506" w14:textId="77777777" w:rsidR="007E26BD" w:rsidRDefault="007E26BD">
                            <w:pPr>
                              <w:spacing w:line="336" w:lineRule="auto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C18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pt;margin-top:13.95pt;width:85.5pt;height:10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" filled="f" stroked="f" strokeweight="0">
                <v:textbox>
                  <w:txbxContent>
                    <w:p w14:paraId="792F92FE" w14:textId="77777777"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ask for:</w:t>
                      </w:r>
                    </w:p>
                    <w:p w14:paraId="31271A2D" w14:textId="77777777"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 line:</w:t>
                      </w:r>
                    </w:p>
                    <w:p w14:paraId="44240C96" w14:textId="77777777"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planning fax:</w:t>
                      </w:r>
                    </w:p>
                    <w:p w14:paraId="3603A0F9" w14:textId="77777777"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ref:</w:t>
                      </w:r>
                    </w:p>
                    <w:p w14:paraId="44433910" w14:textId="77777777"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 ref:</w:t>
                      </w:r>
                    </w:p>
                    <w:p w14:paraId="61F0F506" w14:textId="77777777" w:rsidR="007E26BD" w:rsidRDefault="007E26BD">
                      <w:pPr>
                        <w:spacing w:line="336" w:lineRule="auto"/>
                        <w:jc w:val="right"/>
                      </w:pPr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14:paraId="2D13215F" w14:textId="26054557" w:rsidR="007E26BD" w:rsidRPr="00D17438" w:rsidRDefault="00E867BB">
      <w:pPr>
        <w:pStyle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Ben Taylor</w:t>
      </w:r>
    </w:p>
    <w:p w14:paraId="51F3FF7E" w14:textId="7B97B7D1" w:rsidR="007E26BD" w:rsidRPr="00D17438" w:rsidRDefault="00E867BB">
      <w:pPr>
        <w:pStyle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01200 425111</w:t>
      </w:r>
    </w:p>
    <w:p w14:paraId="189D77A4" w14:textId="77777777" w:rsidR="007E26BD" w:rsidRPr="00D17438" w:rsidRDefault="007E26BD">
      <w:pPr>
        <w:pStyle w:val="start"/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>01200 414487</w:t>
      </w:r>
    </w:p>
    <w:p w14:paraId="603EE6A0" w14:textId="6448A8A0" w:rsidR="007E26BD" w:rsidRPr="00D17438" w:rsidRDefault="00E867BB">
      <w:pPr>
        <w:pStyle w:val="star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3/2021/0296</w:t>
      </w:r>
    </w:p>
    <w:p w14:paraId="7B39EDAD" w14:textId="77777777" w:rsidR="00E75750" w:rsidRDefault="00E75750">
      <w:pPr>
        <w:rPr>
          <w:rFonts w:ascii="Calibri" w:hAnsi="Calibri"/>
          <w:sz w:val="22"/>
          <w:szCs w:val="22"/>
        </w:rPr>
      </w:pPr>
    </w:p>
    <w:p w14:paraId="68226077" w14:textId="37328122" w:rsidR="007E26BD" w:rsidRPr="00D17438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fldChar w:fldCharType="begin"/>
      </w:r>
      <w:r w:rsidRPr="00D17438">
        <w:rPr>
          <w:rFonts w:ascii="Calibri" w:hAnsi="Calibri"/>
          <w:sz w:val="22"/>
          <w:szCs w:val="22"/>
        </w:rPr>
        <w:instrText xml:space="preserve"> TIME \@ "dd MMMM yyyy" </w:instrText>
      </w:r>
      <w:r w:rsidRPr="00D17438">
        <w:rPr>
          <w:rFonts w:ascii="Calibri" w:hAnsi="Calibri"/>
          <w:sz w:val="22"/>
          <w:szCs w:val="22"/>
        </w:rPr>
        <w:fldChar w:fldCharType="separate"/>
      </w:r>
      <w:r w:rsidR="00CB2D5F">
        <w:rPr>
          <w:rFonts w:ascii="Calibri" w:hAnsi="Calibri"/>
          <w:noProof/>
          <w:sz w:val="22"/>
          <w:szCs w:val="22"/>
        </w:rPr>
        <w:t>26 November 2021</w:t>
      </w:r>
      <w:r w:rsidRPr="00D17438">
        <w:rPr>
          <w:rFonts w:ascii="Calibri" w:hAnsi="Calibri"/>
          <w:sz w:val="22"/>
          <w:szCs w:val="22"/>
        </w:rPr>
        <w:fldChar w:fldCharType="end"/>
      </w:r>
    </w:p>
    <w:p w14:paraId="09DB94FE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47EF8CFE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4C00D95E" w14:textId="77777777" w:rsidR="007E26BD" w:rsidRPr="00D17438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>Dear Sir</w:t>
      </w:r>
    </w:p>
    <w:p w14:paraId="579FD6F8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2A06D08C" w14:textId="77777777" w:rsidR="007E26BD" w:rsidRPr="00D17438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 xml:space="preserve">TOWN AND COUNTRY PLANNING (GENERAL PERMITTED DEVELOPMENT) ORDER </w:t>
      </w:r>
      <w:r w:rsidR="00D43281" w:rsidRPr="00D17438">
        <w:rPr>
          <w:rFonts w:ascii="Calibri" w:hAnsi="Calibri"/>
          <w:sz w:val="22"/>
          <w:szCs w:val="22"/>
        </w:rPr>
        <w:t>2015</w:t>
      </w:r>
      <w:r w:rsidRPr="00D17438">
        <w:rPr>
          <w:rFonts w:ascii="Calibri" w:hAnsi="Calibri"/>
          <w:sz w:val="22"/>
          <w:szCs w:val="22"/>
        </w:rPr>
        <w:t xml:space="preserve"> PARTS 6 PRIOR NOTIFICATION OF AGRICULTURAL AND FORESTRY BUILDINGS AND ROADS</w:t>
      </w:r>
    </w:p>
    <w:p w14:paraId="627B4647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2E43ED35" w14:textId="4D5EF36F" w:rsidR="007E26BD" w:rsidRPr="00D17438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 xml:space="preserve">Proposal: </w:t>
      </w:r>
      <w:r w:rsidR="00E867BB">
        <w:rPr>
          <w:rFonts w:ascii="Calibri" w:hAnsi="Calibri"/>
          <w:sz w:val="22"/>
          <w:szCs w:val="22"/>
        </w:rPr>
        <w:t>Proposed agricultural farm building to house machinery and sheep at lambing time.</w:t>
      </w:r>
    </w:p>
    <w:p w14:paraId="0C80D942" w14:textId="77777777" w:rsidR="00E867BB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 xml:space="preserve">Location: </w:t>
      </w:r>
      <w:proofErr w:type="spellStart"/>
      <w:r w:rsidR="00E867BB">
        <w:rPr>
          <w:rFonts w:ascii="Calibri" w:hAnsi="Calibri"/>
          <w:sz w:val="22"/>
          <w:szCs w:val="22"/>
        </w:rPr>
        <w:t>Monubent</w:t>
      </w:r>
      <w:proofErr w:type="spellEnd"/>
      <w:r w:rsidR="00E867BB">
        <w:rPr>
          <w:rFonts w:ascii="Calibri" w:hAnsi="Calibri"/>
          <w:sz w:val="22"/>
          <w:szCs w:val="22"/>
        </w:rPr>
        <w:t xml:space="preserve"> Head Farm </w:t>
      </w:r>
      <w:proofErr w:type="spellStart"/>
      <w:r w:rsidR="00E867BB">
        <w:rPr>
          <w:rFonts w:ascii="Calibri" w:hAnsi="Calibri"/>
          <w:sz w:val="22"/>
          <w:szCs w:val="22"/>
        </w:rPr>
        <w:t>Hellifield</w:t>
      </w:r>
      <w:proofErr w:type="spellEnd"/>
      <w:r w:rsidR="00E867BB">
        <w:rPr>
          <w:rFonts w:ascii="Calibri" w:hAnsi="Calibri"/>
          <w:sz w:val="22"/>
          <w:szCs w:val="22"/>
        </w:rPr>
        <w:t xml:space="preserve"> Road Bolton </w:t>
      </w:r>
      <w:proofErr w:type="gramStart"/>
      <w:r w:rsidR="00E867BB">
        <w:rPr>
          <w:rFonts w:ascii="Calibri" w:hAnsi="Calibri"/>
          <w:sz w:val="22"/>
          <w:szCs w:val="22"/>
        </w:rPr>
        <w:t>By</w:t>
      </w:r>
      <w:proofErr w:type="gramEnd"/>
      <w:r w:rsidR="00E867BB">
        <w:rPr>
          <w:rFonts w:ascii="Calibri" w:hAnsi="Calibri"/>
          <w:sz w:val="22"/>
          <w:szCs w:val="22"/>
        </w:rPr>
        <w:t xml:space="preserve"> Bowland BB7 4LY</w:t>
      </w:r>
    </w:p>
    <w:p w14:paraId="51C3D8C6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615FFA2C" w14:textId="77777777" w:rsidR="007E26BD" w:rsidRPr="00D17438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>I refer to your notification made under Schedule 2, parts 6 &amp; 7 of the Town and Country Planning (General Permitted Development) Order 1995 to determine whether full details are required for the above proposal.</w:t>
      </w:r>
    </w:p>
    <w:p w14:paraId="3A0D4672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2A5462CD" w14:textId="77777777" w:rsidR="007E26BD" w:rsidRPr="00D17438" w:rsidRDefault="007E26BD">
      <w:pPr>
        <w:rPr>
          <w:rFonts w:ascii="Calibri" w:hAnsi="Calibri"/>
          <w:sz w:val="22"/>
          <w:szCs w:val="22"/>
        </w:rPr>
      </w:pPr>
      <w:proofErr w:type="gramStart"/>
      <w:r w:rsidRPr="00D17438">
        <w:rPr>
          <w:rFonts w:ascii="Calibri" w:hAnsi="Calibri"/>
          <w:sz w:val="22"/>
          <w:szCs w:val="22"/>
        </w:rPr>
        <w:t>On the basis of</w:t>
      </w:r>
      <w:proofErr w:type="gramEnd"/>
      <w:r w:rsidRPr="00D17438">
        <w:rPr>
          <w:rFonts w:ascii="Calibri" w:hAnsi="Calibri"/>
          <w:sz w:val="22"/>
          <w:szCs w:val="22"/>
        </w:rPr>
        <w:t xml:space="preserve"> the information you have provided, I wish to inform you that the Council have resolved that Prior Approval is </w:t>
      </w:r>
      <w:r w:rsidR="00FC5BF2" w:rsidRPr="00D17438">
        <w:rPr>
          <w:rFonts w:ascii="Calibri" w:hAnsi="Calibri"/>
          <w:sz w:val="22"/>
          <w:szCs w:val="22"/>
        </w:rPr>
        <w:t>REFUSED</w:t>
      </w:r>
      <w:r w:rsidRPr="00D17438">
        <w:rPr>
          <w:rFonts w:ascii="Calibri" w:hAnsi="Calibri"/>
          <w:sz w:val="22"/>
          <w:szCs w:val="22"/>
        </w:rPr>
        <w:t xml:space="preserve"> </w:t>
      </w:r>
      <w:r w:rsidR="00FC5BF2" w:rsidRPr="00D17438">
        <w:rPr>
          <w:rFonts w:ascii="Calibri" w:hAnsi="Calibri"/>
          <w:sz w:val="22"/>
          <w:szCs w:val="22"/>
        </w:rPr>
        <w:t>for the following reason(s)</w:t>
      </w:r>
      <w:r w:rsidRPr="00D17438">
        <w:rPr>
          <w:rFonts w:ascii="Calibri" w:hAnsi="Calibri"/>
          <w:sz w:val="22"/>
          <w:szCs w:val="22"/>
        </w:rPr>
        <w:t>:</w:t>
      </w:r>
    </w:p>
    <w:p w14:paraId="025F0EB8" w14:textId="77777777" w:rsidR="006C30EF" w:rsidRPr="00D17438" w:rsidRDefault="006C30EF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"/>
        <w:gridCol w:w="8268"/>
      </w:tblGrid>
      <w:tr w:rsidR="00E867BB" w14:paraId="2115A2AA" w14:textId="77777777" w:rsidTr="00E867B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FD0A7" w14:textId="74373839" w:rsidR="00E867BB" w:rsidRDefault="00E867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5AA0" w14:textId="713A4A7E" w:rsidR="00E867BB" w:rsidRDefault="00E867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The proposal does not meet the criteria set out within Part 6, Class A of the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Town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and Country Planning (General Permitted Development) Order 2015 as the proposed agricultural building would be within 400 metres of the curtilage of a protected building. Accordingly, prior approval is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refused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and a full planning application is required.</w:t>
            </w:r>
          </w:p>
        </w:tc>
      </w:tr>
    </w:tbl>
    <w:p w14:paraId="6F5004E0" w14:textId="77777777" w:rsidR="006C30EF" w:rsidRPr="00D17438" w:rsidRDefault="006C30EF">
      <w:pPr>
        <w:rPr>
          <w:rFonts w:ascii="Calibri" w:hAnsi="Calibri"/>
          <w:sz w:val="22"/>
          <w:szCs w:val="22"/>
        </w:rPr>
      </w:pPr>
    </w:p>
    <w:p w14:paraId="6BD7F012" w14:textId="00325A4B" w:rsidR="007E26BD" w:rsidRPr="00D17438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 xml:space="preserve">Please contact </w:t>
      </w:r>
      <w:r w:rsidR="00E867BB">
        <w:rPr>
          <w:rFonts w:ascii="Calibri" w:hAnsi="Calibri"/>
          <w:sz w:val="22"/>
          <w:szCs w:val="22"/>
        </w:rPr>
        <w:t>Ben Taylor</w:t>
      </w:r>
      <w:r w:rsidRPr="00D17438">
        <w:rPr>
          <w:rFonts w:ascii="Calibri" w:hAnsi="Calibri"/>
          <w:sz w:val="22"/>
          <w:szCs w:val="22"/>
        </w:rPr>
        <w:t xml:space="preserve"> if you require any further information.</w:t>
      </w:r>
    </w:p>
    <w:p w14:paraId="5621D58E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6B0A7B87" w14:textId="77777777" w:rsidR="007E26BD" w:rsidRPr="00D17438" w:rsidRDefault="007E26BD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>Yours faithfully</w:t>
      </w:r>
    </w:p>
    <w:p w14:paraId="0C31ED2C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72645FA9" w14:textId="77777777" w:rsidR="00BB2934" w:rsidRPr="00D17438" w:rsidRDefault="005D6DB3" w:rsidP="00BB2934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>JOHN MACHOLC</w:t>
      </w:r>
    </w:p>
    <w:p w14:paraId="0FB6DCD2" w14:textId="77777777" w:rsidR="005D6DB3" w:rsidRPr="00D17438" w:rsidRDefault="005D6DB3" w:rsidP="00BB2934">
      <w:pPr>
        <w:rPr>
          <w:rFonts w:ascii="Calibri" w:hAnsi="Calibri"/>
          <w:sz w:val="22"/>
          <w:szCs w:val="22"/>
        </w:rPr>
      </w:pPr>
      <w:r w:rsidRPr="00D17438">
        <w:rPr>
          <w:rFonts w:ascii="Calibri" w:hAnsi="Calibri"/>
          <w:sz w:val="22"/>
          <w:szCs w:val="22"/>
        </w:rPr>
        <w:t>HEAD OF PLANNING SERVICES</w:t>
      </w:r>
    </w:p>
    <w:p w14:paraId="754212AB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02D314AC" w14:textId="77777777" w:rsidR="007E26BD" w:rsidRPr="00D17438" w:rsidRDefault="007E26BD">
      <w:pPr>
        <w:rPr>
          <w:rFonts w:ascii="Calibri" w:hAnsi="Calibri"/>
          <w:sz w:val="22"/>
          <w:szCs w:val="22"/>
        </w:rPr>
      </w:pPr>
    </w:p>
    <w:p w14:paraId="472D477B" w14:textId="0633E2D5" w:rsidR="007E26BD" w:rsidRPr="00E75750" w:rsidRDefault="00E867BB">
      <w:pPr>
        <w:rPr>
          <w:rFonts w:asciiTheme="minorHAnsi" w:hAnsiTheme="minorHAnsi" w:cstheme="minorHAnsi"/>
          <w:sz w:val="22"/>
          <w:szCs w:val="22"/>
        </w:rPr>
      </w:pPr>
      <w:r w:rsidRPr="00E7575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3E0A4F2" wp14:editId="3C044D58">
                <wp:simplePos x="0" y="0"/>
                <wp:positionH relativeFrom="margin">
                  <wp:posOffset>11430</wp:posOffset>
                </wp:positionH>
                <wp:positionV relativeFrom="page">
                  <wp:posOffset>8963025</wp:posOffset>
                </wp:positionV>
                <wp:extent cx="3333750" cy="1171575"/>
                <wp:effectExtent l="0" t="0" r="0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774F4" w14:textId="77777777" w:rsidR="00E75750" w:rsidRPr="00D17438" w:rsidRDefault="00E75750" w:rsidP="00E7575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19220F8" w14:textId="68FC9133" w:rsidR="00E75750" w:rsidRDefault="00E7575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Mr John Cornthwaite</w:t>
                            </w:r>
                          </w:p>
                          <w:p w14:paraId="2D090953" w14:textId="0C180C07" w:rsidR="00E867BB" w:rsidRPr="00E75750" w:rsidRDefault="00E867BB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Monubent</w:t>
                            </w:r>
                            <w:proofErr w:type="spellEnd"/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Head Farm</w:t>
                            </w:r>
                          </w:p>
                          <w:p w14:paraId="6FE4BB40" w14:textId="77777777" w:rsidR="00E867BB" w:rsidRPr="00E75750" w:rsidRDefault="00E867BB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Hellifield</w:t>
                            </w:r>
                            <w:proofErr w:type="spellEnd"/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Road</w:t>
                            </w:r>
                          </w:p>
                          <w:p w14:paraId="0671EF36" w14:textId="77777777" w:rsidR="00E867BB" w:rsidRPr="00E75750" w:rsidRDefault="00E867BB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Bolton By Bowland</w:t>
                            </w:r>
                          </w:p>
                          <w:p w14:paraId="09270C07" w14:textId="5BAE3F0B" w:rsidR="007E26BD" w:rsidRPr="00E75750" w:rsidRDefault="00E867BB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Clitheroe</w:t>
                            </w:r>
                            <w:r w:rsid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E7575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BB7 4LY</w:t>
                            </w:r>
                          </w:p>
                          <w:p w14:paraId="3A0530A0" w14:textId="77777777" w:rsidR="007E26BD" w:rsidRDefault="007E26BD">
                            <w:pPr>
                              <w:pStyle w:val="addresse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0A4F2" id="Text Box 5" o:spid="_x0000_s1027" type="#_x0000_t202" style="position:absolute;left:0;text-align:left;margin-left:.9pt;margin-top:705.75pt;width:262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" filled="f" stroked="f" strokecolor="silver">
                <v:textbox>
                  <w:txbxContent>
                    <w:p w14:paraId="2E0774F4" w14:textId="77777777" w:rsidR="00E75750" w:rsidRPr="00D17438" w:rsidRDefault="00E75750" w:rsidP="00E7575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119220F8" w14:textId="68FC9133" w:rsidR="00E75750" w:rsidRDefault="00E75750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Mr John Cornthwaite</w:t>
                      </w:r>
                    </w:p>
                    <w:p w14:paraId="2D090953" w14:textId="0C180C07" w:rsidR="00E867BB" w:rsidRPr="00E75750" w:rsidRDefault="00E867B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Monubent</w:t>
                      </w:r>
                      <w:proofErr w:type="spellEnd"/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Head Farm</w:t>
                      </w:r>
                    </w:p>
                    <w:p w14:paraId="6FE4BB40" w14:textId="77777777" w:rsidR="00E867BB" w:rsidRPr="00E75750" w:rsidRDefault="00E867B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Hellifield</w:t>
                      </w:r>
                      <w:proofErr w:type="spellEnd"/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Road</w:t>
                      </w:r>
                    </w:p>
                    <w:p w14:paraId="0671EF36" w14:textId="77777777" w:rsidR="00E867BB" w:rsidRPr="00E75750" w:rsidRDefault="00E867B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Bolton By Bowland</w:t>
                      </w:r>
                    </w:p>
                    <w:p w14:paraId="09270C07" w14:textId="5BAE3F0B" w:rsidR="007E26BD" w:rsidRPr="00E75750" w:rsidRDefault="00E867B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Clitheroe</w:t>
                      </w:r>
                      <w:r w:rsid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</w:t>
                      </w:r>
                      <w:r w:rsidRPr="00E7575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BB7 4LY</w:t>
                      </w:r>
                    </w:p>
                    <w:p w14:paraId="3A0530A0" w14:textId="77777777" w:rsidR="007E26BD" w:rsidRDefault="007E26BD">
                      <w:pPr>
                        <w:pStyle w:val="addresses"/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7E26BD" w:rsidRPr="00E75750">
      <w:footerReference w:type="default" r:id="rId8"/>
      <w:pgSz w:w="11908" w:h="16838"/>
      <w:pgMar w:top="1440" w:right="1440" w:bottom="1440" w:left="1872" w:header="360" w:footer="633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DDCF4" w14:textId="77777777" w:rsidR="00E77983" w:rsidRDefault="00E77983">
      <w:r>
        <w:separator/>
      </w:r>
    </w:p>
  </w:endnote>
  <w:endnote w:type="continuationSeparator" w:id="0">
    <w:p w14:paraId="124E4A84" w14:textId="77777777" w:rsidR="00E77983" w:rsidRDefault="00E7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1846" w14:textId="77777777" w:rsidR="007E26BD" w:rsidRDefault="007E26BD">
    <w:pPr>
      <w:pStyle w:val="BodySingle"/>
      <w:jc w:val="right"/>
      <w:rPr>
        <w:sz w:val="16"/>
      </w:rPr>
    </w:pPr>
  </w:p>
  <w:p w14:paraId="2E34FD36" w14:textId="77777777" w:rsidR="007E26BD" w:rsidRDefault="007E26BD">
    <w:pPr>
      <w:pStyle w:val="BodySingle"/>
      <w:jc w:val="right"/>
      <w:rPr>
        <w:sz w:val="16"/>
      </w:rPr>
    </w:pPr>
  </w:p>
  <w:p w14:paraId="41E2DAE8" w14:textId="77777777" w:rsidR="007E26BD" w:rsidRDefault="007E26BD">
    <w:pPr>
      <w:pStyle w:val="BodySingle"/>
      <w:jc w:val="right"/>
      <w:rPr>
        <w:sz w:val="16"/>
      </w:rPr>
    </w:pPr>
  </w:p>
  <w:p w14:paraId="36F4CB67" w14:textId="77777777" w:rsidR="007E26BD" w:rsidRDefault="007E26BD">
    <w:pPr>
      <w:pStyle w:val="BodySingle"/>
      <w:jc w:val="right"/>
      <w:rPr>
        <w:sz w:val="16"/>
      </w:rPr>
    </w:pPr>
  </w:p>
  <w:p w14:paraId="682BEF14" w14:textId="77777777" w:rsidR="007E26BD" w:rsidRDefault="007E26BD">
    <w:pPr>
      <w:pStyle w:val="BodySingle"/>
      <w:jc w:val="right"/>
      <w:rPr>
        <w:sz w:val="16"/>
      </w:rPr>
    </w:pPr>
  </w:p>
  <w:p w14:paraId="787FC919" w14:textId="77777777" w:rsidR="007E26BD" w:rsidRDefault="007E26BD">
    <w:pPr>
      <w:pStyle w:val="BodySing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D6FC7" w14:textId="77777777" w:rsidR="00E77983" w:rsidRDefault="00E77983">
      <w:r>
        <w:separator/>
      </w:r>
    </w:p>
  </w:footnote>
  <w:footnote w:type="continuationSeparator" w:id="0">
    <w:p w14:paraId="2386712A" w14:textId="77777777" w:rsidR="00E77983" w:rsidRDefault="00E77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300AB"/>
    <w:multiLevelType w:val="hybridMultilevel"/>
    <w:tmpl w:val="B49C5EF2"/>
    <w:lvl w:ilvl="0" w:tplc="DD84AB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AB2245"/>
    <w:multiLevelType w:val="hybridMultilevel"/>
    <w:tmpl w:val="C65E8166"/>
    <w:lvl w:ilvl="0" w:tplc="BC78F520">
      <w:start w:val="1"/>
      <w:numFmt w:val="bullet"/>
      <w:pStyle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BB"/>
    <w:rsid w:val="00393D0E"/>
    <w:rsid w:val="005D26DE"/>
    <w:rsid w:val="005D6DB3"/>
    <w:rsid w:val="006C30EF"/>
    <w:rsid w:val="007E26BD"/>
    <w:rsid w:val="00BB2934"/>
    <w:rsid w:val="00CB2D5F"/>
    <w:rsid w:val="00D17438"/>
    <w:rsid w:val="00D43281"/>
    <w:rsid w:val="00E75750"/>
    <w:rsid w:val="00E77983"/>
    <w:rsid w:val="00E867BB"/>
    <w:rsid w:val="00FC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D8C41"/>
  <w15:chartTrackingRefBased/>
  <w15:docId w15:val="{9334708A-B719-425C-B8D2-D6FA4737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rt">
    <w:name w:val="start"/>
    <w:basedOn w:val="Normal"/>
    <w:pPr>
      <w:overflowPunct w:val="0"/>
      <w:autoSpaceDE w:val="0"/>
      <w:autoSpaceDN w:val="0"/>
      <w:adjustRightInd w:val="0"/>
      <w:spacing w:line="316" w:lineRule="exact"/>
      <w:jc w:val="left"/>
      <w:textAlignment w:val="baseline"/>
    </w:pPr>
    <w:rPr>
      <w:lang w:val="en-US"/>
    </w:rPr>
  </w:style>
  <w:style w:type="paragraph" w:customStyle="1" w:styleId="BodySingle">
    <w:name w:val="Body Single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</w:pPr>
    <w:rPr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Indent2">
    <w:name w:val="Indent 2"/>
    <w:basedOn w:val="Indent1"/>
    <w:pPr>
      <w:ind w:left="144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3">
    <w:name w:val="Indent 3"/>
    <w:basedOn w:val="Indent2"/>
    <w:pPr>
      <w:ind w:left="2160"/>
    </w:pPr>
  </w:style>
  <w:style w:type="paragraph" w:customStyle="1" w:styleId="Bullet">
    <w:name w:val="Bullet"/>
    <w:basedOn w:val="Indent3"/>
    <w:pPr>
      <w:numPr>
        <w:numId w:val="1"/>
      </w:numPr>
      <w:tabs>
        <w:tab w:val="clear" w:pos="2160"/>
      </w:tabs>
      <w:ind w:left="720" w:hanging="720"/>
    </w:pPr>
  </w:style>
  <w:style w:type="paragraph" w:customStyle="1" w:styleId="Bullet1">
    <w:name w:val="Bullet 1"/>
    <w:basedOn w:val="Bullet"/>
    <w:pPr>
      <w:ind w:left="1440"/>
    </w:pPr>
  </w:style>
  <w:style w:type="paragraph" w:customStyle="1" w:styleId="addresses">
    <w:name w:val="addresses"/>
    <w:basedOn w:val="Normal"/>
  </w:style>
  <w:style w:type="table" w:styleId="TableGrid">
    <w:name w:val="Table Grid"/>
    <w:basedOn w:val="TableNormal"/>
    <w:uiPriority w:val="59"/>
    <w:rsid w:val="00E86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E75750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DefaultText">
    <w:name w:val="Default Text"/>
    <w:basedOn w:val="Normal"/>
    <w:rsid w:val="00E75750"/>
    <w:pPr>
      <w:overflowPunct w:val="0"/>
      <w:autoSpaceDE w:val="0"/>
      <w:autoSpaceDN w:val="0"/>
      <w:adjustRightInd w:val="0"/>
      <w:jc w:val="left"/>
      <w:textAlignment w:val="baseline"/>
    </w:pPr>
    <w:rPr>
      <w:rFonts w:ascii="Tms Rm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AGRrefDE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RVAGRrefDEC1</Template>
  <TotalTime>0</TotalTime>
  <Pages>1</Pages>
  <Words>215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#PLANLET MARIAN</vt:lpstr>
    </vt:vector>
  </TitlesOfParts>
  <Company>Ribble Valley Borough Council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#PLANLET MARIAN</dc:title>
  <dc:subject/>
  <dc:creator>Ben Taylor</dc:creator>
  <cp:keywords/>
  <cp:lastModifiedBy>Lesley Lund</cp:lastModifiedBy>
  <cp:revision>2</cp:revision>
  <cp:lastPrinted>2021-11-26T11:32:00Z</cp:lastPrinted>
  <dcterms:created xsi:type="dcterms:W3CDTF">2021-11-26T11:34:00Z</dcterms:created>
  <dcterms:modified xsi:type="dcterms:W3CDTF">2021-11-26T11:34:00Z</dcterms:modified>
</cp:coreProperties>
</file>